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A328DC" w14:textId="7AC29E5B" w:rsidR="00F4361F" w:rsidRDefault="00207256" w:rsidP="00407BB5">
      <w:pPr>
        <w:tabs>
          <w:tab w:val="left" w:pos="5103"/>
          <w:tab w:val="left" w:pos="5245"/>
        </w:tabs>
        <w:spacing w:after="0"/>
        <w:rPr>
          <w:rFonts w:ascii="Verdana" w:hAnsi="Verdana"/>
        </w:rPr>
      </w:pPr>
      <w:r>
        <w:rPr>
          <w:rFonts w:ascii="Verdana" w:hAnsi="Verdana"/>
        </w:rPr>
        <w:tab/>
      </w:r>
    </w:p>
    <w:p w14:paraId="07C6288C" w14:textId="22361189" w:rsidR="00991990" w:rsidRDefault="00B52404" w:rsidP="00407BB5">
      <w:pPr>
        <w:tabs>
          <w:tab w:val="left" w:pos="5103"/>
          <w:tab w:val="left" w:pos="5245"/>
        </w:tabs>
        <w:spacing w:after="0"/>
        <w:rPr>
          <w:rFonts w:ascii="Verdana" w:hAnsi="Verdana"/>
        </w:rPr>
      </w:pPr>
      <w:r>
        <w:rPr>
          <w:rFonts w:ascii="Verdana" w:hAnsi="Verdana"/>
        </w:rPr>
        <w:tab/>
      </w:r>
    </w:p>
    <w:p w14:paraId="56E9C919" w14:textId="2CF51D65" w:rsidR="009B230C" w:rsidRDefault="00B367D1" w:rsidP="00B367D1">
      <w:pPr>
        <w:tabs>
          <w:tab w:val="left" w:pos="5103"/>
          <w:tab w:val="left" w:pos="5245"/>
        </w:tabs>
        <w:spacing w:after="0"/>
        <w:ind w:left="5103" w:hanging="5103"/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ADDRESSBLOCK \f "&lt;&lt;_COMPANY_</w:instrText>
      </w:r>
      <w:r>
        <w:rPr>
          <w:rFonts w:ascii="Verdana" w:hAnsi="Verdana"/>
        </w:rPr>
        <w:cr/>
        <w:instrText>&gt;&gt;&lt;&lt;_FIRST0_&gt;&gt;&lt;&lt; _LAST0_&gt;&gt;&lt;&lt; _SUFFIX0_&gt;&gt;</w:instrText>
      </w:r>
      <w:r>
        <w:rPr>
          <w:rFonts w:ascii="Verdana" w:hAnsi="Verdana"/>
        </w:rPr>
        <w:cr/>
        <w:instrText>&lt;&lt;_STREET1_</w:instrText>
      </w:r>
      <w:r>
        <w:rPr>
          <w:rFonts w:ascii="Verdana" w:hAnsi="Verdana"/>
        </w:rPr>
        <w:cr/>
        <w:instrText>&gt;&gt;&lt;&lt;_STREET2_</w:instrText>
      </w:r>
      <w:r>
        <w:rPr>
          <w:rFonts w:ascii="Verdana" w:hAnsi="Verdana"/>
        </w:rPr>
        <w:cr/>
        <w:instrText>&gt;&gt;&lt;&lt;_POSTAL_ &gt;&gt;&lt;&lt;_CITY_&gt;&gt;&lt;&lt;</w:instrText>
      </w:r>
      <w:r>
        <w:rPr>
          <w:rFonts w:ascii="Verdana" w:hAnsi="Verdana"/>
        </w:rPr>
        <w:cr/>
        <w:instrText xml:space="preserve">_COUNTRY_&gt;&gt;" \l 2055 \c 2 \e "Schweiz" \d </w:instrText>
      </w:r>
      <w:r>
        <w:rPr>
          <w:rFonts w:ascii="Verdana" w:hAnsi="Verdana"/>
        </w:rPr>
        <w:fldChar w:fldCharType="separate"/>
      </w:r>
      <w:r w:rsidR="00681450">
        <w:rPr>
          <w:rFonts w:ascii="Verdana" w:hAnsi="Verdana"/>
          <w:noProof/>
        </w:rPr>
        <w:t>«Adresse»</w:t>
      </w:r>
      <w:r>
        <w:rPr>
          <w:rFonts w:ascii="Verdana" w:hAnsi="Verdana"/>
        </w:rPr>
        <w:fldChar w:fldCharType="end"/>
      </w:r>
    </w:p>
    <w:p w14:paraId="2CC900B2" w14:textId="362C7CD7" w:rsidR="001824F7" w:rsidRPr="00507652" w:rsidRDefault="001824F7" w:rsidP="00177264">
      <w:pPr>
        <w:spacing w:after="0"/>
        <w:ind w:left="5103" w:hanging="5103"/>
        <w:rPr>
          <w:rFonts w:ascii="Verdana" w:hAnsi="Verdana"/>
        </w:rPr>
      </w:pPr>
      <w:r>
        <w:rPr>
          <w:rFonts w:ascii="Verdana" w:hAnsi="Verdana"/>
        </w:rPr>
        <w:tab/>
      </w:r>
    </w:p>
    <w:p w14:paraId="662352F2" w14:textId="03A1BE70" w:rsidR="00AC2201" w:rsidRPr="00507652" w:rsidRDefault="00AC2201" w:rsidP="00807065">
      <w:pPr>
        <w:spacing w:after="0"/>
        <w:rPr>
          <w:rFonts w:ascii="Verdana" w:hAnsi="Verdana"/>
        </w:rPr>
      </w:pPr>
    </w:p>
    <w:p w14:paraId="02BDF1C4" w14:textId="09ABE249" w:rsidR="00CE04B5" w:rsidRPr="00507652" w:rsidRDefault="00CE04B5" w:rsidP="007E511C">
      <w:pPr>
        <w:tabs>
          <w:tab w:val="left" w:pos="5103"/>
        </w:tabs>
        <w:spacing w:after="0"/>
        <w:ind w:left="5103"/>
        <w:rPr>
          <w:rFonts w:ascii="Verdana" w:hAnsi="Verdana"/>
        </w:rPr>
      </w:pPr>
      <w:r w:rsidRPr="00507652">
        <w:rPr>
          <w:rFonts w:ascii="Verdana" w:hAnsi="Verdana"/>
        </w:rPr>
        <w:t xml:space="preserve"> </w:t>
      </w:r>
    </w:p>
    <w:p w14:paraId="16571171" w14:textId="03519221" w:rsidR="00A66A79" w:rsidRDefault="002F6642" w:rsidP="00CE04B5">
      <w:pPr>
        <w:tabs>
          <w:tab w:val="left" w:pos="5103"/>
        </w:tabs>
        <w:spacing w:after="0"/>
        <w:ind w:left="5103" w:hanging="5103"/>
        <w:rPr>
          <w:rFonts w:ascii="Verdana" w:hAnsi="Verdana"/>
        </w:rPr>
      </w:pPr>
      <w:r w:rsidRPr="00615AC6">
        <w:rPr>
          <w:rFonts w:ascii="Verdana" w:hAnsi="Verdana"/>
          <w:b/>
          <w:sz w:val="24"/>
          <w:szCs w:val="24"/>
        </w:rPr>
        <w:t>Weihnachtsmarkt 202</w:t>
      </w:r>
      <w:r w:rsidR="008F3FDE">
        <w:rPr>
          <w:rFonts w:ascii="Verdana" w:hAnsi="Verdana"/>
          <w:b/>
          <w:sz w:val="24"/>
          <w:szCs w:val="24"/>
        </w:rPr>
        <w:t>5</w:t>
      </w:r>
      <w:r w:rsidR="00407BB5">
        <w:rPr>
          <w:rFonts w:ascii="Verdana" w:hAnsi="Verdana"/>
          <w:b/>
          <w:sz w:val="24"/>
          <w:szCs w:val="24"/>
        </w:rPr>
        <w:t xml:space="preserve"> </w:t>
      </w:r>
      <w:r w:rsidR="00A66A79" w:rsidRPr="00A66A79">
        <w:rPr>
          <w:rFonts w:ascii="Verdana" w:hAnsi="Verdana"/>
          <w:b/>
          <w:sz w:val="24"/>
          <w:szCs w:val="24"/>
        </w:rPr>
        <w:t xml:space="preserve">vom </w:t>
      </w:r>
      <w:r w:rsidR="008F3FDE">
        <w:rPr>
          <w:rFonts w:ascii="Verdana" w:hAnsi="Verdana"/>
          <w:b/>
          <w:sz w:val="24"/>
          <w:szCs w:val="24"/>
        </w:rPr>
        <w:t>6</w:t>
      </w:r>
      <w:r w:rsidR="00A66A79" w:rsidRPr="00A66A79">
        <w:rPr>
          <w:rFonts w:ascii="Verdana" w:hAnsi="Verdana"/>
          <w:b/>
          <w:sz w:val="24"/>
          <w:szCs w:val="24"/>
        </w:rPr>
        <w:t>./</w:t>
      </w:r>
      <w:r w:rsidR="008F3FDE">
        <w:rPr>
          <w:rFonts w:ascii="Verdana" w:hAnsi="Verdana"/>
          <w:b/>
          <w:sz w:val="24"/>
          <w:szCs w:val="24"/>
        </w:rPr>
        <w:t>7</w:t>
      </w:r>
      <w:r w:rsidR="00A66A79" w:rsidRPr="00A66A79">
        <w:rPr>
          <w:rFonts w:ascii="Verdana" w:hAnsi="Verdana"/>
          <w:b/>
          <w:sz w:val="24"/>
          <w:szCs w:val="24"/>
        </w:rPr>
        <w:t xml:space="preserve">. Dezember </w:t>
      </w:r>
      <w:r w:rsidR="00C46C29">
        <w:rPr>
          <w:rFonts w:ascii="Verdana" w:hAnsi="Verdana"/>
          <w:b/>
          <w:sz w:val="24"/>
          <w:szCs w:val="24"/>
        </w:rPr>
        <w:t>202</w:t>
      </w:r>
      <w:r w:rsidR="008F3FDE">
        <w:rPr>
          <w:rFonts w:ascii="Verdana" w:hAnsi="Verdana"/>
          <w:b/>
          <w:sz w:val="24"/>
          <w:szCs w:val="24"/>
        </w:rPr>
        <w:t>5</w:t>
      </w:r>
      <w:r w:rsidR="00123F9F">
        <w:rPr>
          <w:rFonts w:ascii="Verdana" w:hAnsi="Verdana"/>
        </w:rPr>
        <w:t xml:space="preserve">         </w:t>
      </w:r>
    </w:p>
    <w:p w14:paraId="7A934A63" w14:textId="77777777" w:rsidR="00CE04B5" w:rsidRDefault="00CE04B5" w:rsidP="00CE04B5">
      <w:pPr>
        <w:tabs>
          <w:tab w:val="left" w:pos="5103"/>
        </w:tabs>
        <w:spacing w:after="0"/>
        <w:ind w:left="5103" w:hanging="5103"/>
        <w:rPr>
          <w:rFonts w:ascii="Verdana" w:hAnsi="Verdana"/>
        </w:rPr>
      </w:pPr>
    </w:p>
    <w:p w14:paraId="2544E675" w14:textId="52CBD0AE" w:rsidR="002F6642" w:rsidRDefault="00A66A79" w:rsidP="00C46C29">
      <w:pPr>
        <w:tabs>
          <w:tab w:val="left" w:pos="5103"/>
          <w:tab w:val="right" w:pos="9072"/>
        </w:tabs>
        <w:spacing w:after="0"/>
        <w:rPr>
          <w:rFonts w:ascii="Verdana" w:hAnsi="Verdana"/>
        </w:rPr>
      </w:pPr>
      <w:r>
        <w:rPr>
          <w:rFonts w:ascii="Verdana" w:hAnsi="Verdana"/>
          <w:color w:val="FF0000"/>
        </w:rPr>
        <w:tab/>
      </w:r>
      <w:r w:rsidR="00615AC6" w:rsidRPr="00B52392">
        <w:rPr>
          <w:rFonts w:ascii="Verdana" w:hAnsi="Verdana"/>
          <w:color w:val="000000" w:themeColor="text1"/>
        </w:rPr>
        <w:t xml:space="preserve">Dornach, </w:t>
      </w:r>
      <w:r w:rsidR="00615AC6" w:rsidRPr="00B52392">
        <w:rPr>
          <w:rFonts w:ascii="Verdana" w:hAnsi="Verdana"/>
          <w:color w:val="000000" w:themeColor="text1"/>
        </w:rPr>
        <w:fldChar w:fldCharType="begin"/>
      </w:r>
      <w:r w:rsidR="00615AC6" w:rsidRPr="00B52392">
        <w:rPr>
          <w:rFonts w:ascii="Verdana" w:hAnsi="Verdana"/>
          <w:color w:val="000000" w:themeColor="text1"/>
        </w:rPr>
        <w:instrText xml:space="preserve"> TIME \@ "d. MMMM yyyy" </w:instrText>
      </w:r>
      <w:r w:rsidR="00615AC6" w:rsidRPr="00B52392">
        <w:rPr>
          <w:rFonts w:ascii="Verdana" w:hAnsi="Verdana"/>
          <w:color w:val="000000" w:themeColor="text1"/>
        </w:rPr>
        <w:fldChar w:fldCharType="separate"/>
      </w:r>
      <w:r w:rsidR="00681450">
        <w:rPr>
          <w:rFonts w:ascii="Verdana" w:hAnsi="Verdana"/>
          <w:noProof/>
          <w:color w:val="000000" w:themeColor="text1"/>
        </w:rPr>
        <w:t>19. August 2025</w:t>
      </w:r>
      <w:r w:rsidR="00615AC6" w:rsidRPr="00B52392">
        <w:rPr>
          <w:rFonts w:ascii="Verdana" w:hAnsi="Verdana"/>
          <w:noProof/>
          <w:color w:val="000000" w:themeColor="text1"/>
        </w:rPr>
        <w:fldChar w:fldCharType="end"/>
      </w:r>
    </w:p>
    <w:p w14:paraId="2EF5BB6A" w14:textId="087B5025" w:rsidR="00997B50" w:rsidRDefault="00B367D1" w:rsidP="00C46C29">
      <w:pPr>
        <w:tabs>
          <w:tab w:val="left" w:pos="5245"/>
          <w:tab w:val="right" w:pos="9072"/>
        </w:tabs>
        <w:spacing w:after="0"/>
        <w:rPr>
          <w:rFonts w:ascii="Verdana" w:hAnsi="Verdana"/>
        </w:rPr>
      </w:pP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GREETINGLINE \f "&lt;&lt;_BEFORE_ Sehr geehrte(r) &gt;&gt;&lt;&lt;_FIRST0_&gt;&gt;&lt;&lt; _LAST0_&gt;&gt;&lt;&lt; _SUFFIX0_&gt;&gt; &lt;&lt;_AFTER_ ,&gt;&gt;" \l 2055 \e "Sehr geehrte Damen und Herren," </w:instrText>
      </w:r>
      <w:r>
        <w:rPr>
          <w:rFonts w:ascii="Verdana" w:hAnsi="Verdana"/>
        </w:rPr>
        <w:fldChar w:fldCharType="separate"/>
      </w:r>
      <w:r w:rsidR="00681450">
        <w:rPr>
          <w:rFonts w:ascii="Verdana" w:hAnsi="Verdana"/>
          <w:noProof/>
        </w:rPr>
        <w:t>«Anrede»</w:t>
      </w:r>
      <w:r>
        <w:rPr>
          <w:rFonts w:ascii="Verdana" w:hAnsi="Verdana"/>
        </w:rPr>
        <w:fldChar w:fldCharType="end"/>
      </w:r>
    </w:p>
    <w:p w14:paraId="24239F49" w14:textId="77777777" w:rsidR="003A066C" w:rsidRPr="00615AC6" w:rsidRDefault="003A066C" w:rsidP="003A066C">
      <w:pPr>
        <w:tabs>
          <w:tab w:val="right" w:pos="9072"/>
        </w:tabs>
        <w:spacing w:after="0"/>
        <w:rPr>
          <w:rFonts w:ascii="Verdana" w:hAnsi="Verdana"/>
        </w:rPr>
      </w:pPr>
    </w:p>
    <w:p w14:paraId="05A27BD4" w14:textId="2BE46B3F" w:rsidR="002F6642" w:rsidRPr="00615AC6" w:rsidRDefault="002F6642" w:rsidP="00615AC6">
      <w:pPr>
        <w:jc w:val="both"/>
        <w:rPr>
          <w:rFonts w:ascii="Verdana" w:hAnsi="Verdana"/>
          <w:sz w:val="20"/>
          <w:szCs w:val="20"/>
        </w:rPr>
      </w:pPr>
      <w:r w:rsidRPr="00615AC6">
        <w:rPr>
          <w:rFonts w:ascii="Verdana" w:hAnsi="Verdana"/>
        </w:rPr>
        <w:t>Die Vorbereitungen zum diesjährigen Weihnachtsmarkt sind in vollem Gange.</w:t>
      </w:r>
      <w:r w:rsidR="006B2103">
        <w:rPr>
          <w:rFonts w:ascii="Verdana" w:hAnsi="Verdana"/>
        </w:rPr>
        <w:t xml:space="preserve"> </w:t>
      </w:r>
      <w:r w:rsidRPr="00615AC6">
        <w:rPr>
          <w:rFonts w:ascii="Verdana" w:hAnsi="Verdana"/>
        </w:rPr>
        <w:t xml:space="preserve">Aus diesem Grund erlauben wir uns, Sie wieder anzuschreiben und auf unseren Markt aufmerksam zu machen. </w:t>
      </w:r>
    </w:p>
    <w:p w14:paraId="3C19ABB2" w14:textId="77777777" w:rsidR="002F6642" w:rsidRPr="00615AC6" w:rsidRDefault="000F4AF7" w:rsidP="00615AC6">
      <w:pPr>
        <w:jc w:val="both"/>
        <w:rPr>
          <w:rFonts w:ascii="Verdana" w:hAnsi="Verdana"/>
        </w:rPr>
      </w:pPr>
      <w:r>
        <w:rPr>
          <w:rFonts w:ascii="Verdana" w:hAnsi="Verdana"/>
        </w:rPr>
        <w:t>Die Verantwortlichen der Ressorts sind nachfolgend aufgelistet:</w:t>
      </w:r>
    </w:p>
    <w:p w14:paraId="3FDC8EF3" w14:textId="1150BF58" w:rsidR="002F6642" w:rsidRPr="00615AC6" w:rsidRDefault="002F6642" w:rsidP="00C46C29">
      <w:pPr>
        <w:pStyle w:val="Listenabsatz"/>
        <w:tabs>
          <w:tab w:val="left" w:pos="5103"/>
        </w:tabs>
        <w:ind w:left="0"/>
        <w:rPr>
          <w:rFonts w:ascii="Verdana" w:hAnsi="Verdana"/>
        </w:rPr>
      </w:pPr>
      <w:r w:rsidRPr="00615AC6">
        <w:rPr>
          <w:rFonts w:ascii="Verdana" w:hAnsi="Verdana"/>
        </w:rPr>
        <w:t>Betreuung Stände / Sekretariat</w:t>
      </w:r>
      <w:r w:rsidRPr="00615AC6">
        <w:rPr>
          <w:rFonts w:ascii="Verdana" w:hAnsi="Verdana"/>
        </w:rPr>
        <w:tab/>
        <w:t>Ludwig Binkert</w:t>
      </w:r>
    </w:p>
    <w:p w14:paraId="0B64DE77" w14:textId="51AF7E36" w:rsidR="002F6642" w:rsidRPr="00615AC6" w:rsidRDefault="002F6642" w:rsidP="00C46C29">
      <w:pPr>
        <w:pStyle w:val="Listenabsatz"/>
        <w:tabs>
          <w:tab w:val="left" w:pos="5103"/>
        </w:tabs>
        <w:ind w:left="0"/>
        <w:rPr>
          <w:rFonts w:ascii="Verdana" w:hAnsi="Verdana"/>
        </w:rPr>
      </w:pPr>
      <w:r w:rsidRPr="00615AC6">
        <w:rPr>
          <w:rFonts w:ascii="Verdana" w:hAnsi="Verdana"/>
        </w:rPr>
        <w:t>Betreuung Stände / Planung</w:t>
      </w:r>
      <w:r w:rsidRPr="00615AC6">
        <w:rPr>
          <w:rFonts w:ascii="Verdana" w:hAnsi="Verdana"/>
        </w:rPr>
        <w:tab/>
        <w:t>Andreas Fritschi</w:t>
      </w:r>
    </w:p>
    <w:p w14:paraId="3E668E0C" w14:textId="66515DA0" w:rsidR="00407BB5" w:rsidRDefault="002F6642" w:rsidP="00C46C29">
      <w:pPr>
        <w:pStyle w:val="Listenabsatz"/>
        <w:tabs>
          <w:tab w:val="left" w:pos="5103"/>
        </w:tabs>
        <w:ind w:left="0"/>
        <w:rPr>
          <w:rFonts w:ascii="Verdana" w:hAnsi="Verdana"/>
        </w:rPr>
      </w:pPr>
      <w:r w:rsidRPr="00615AC6">
        <w:rPr>
          <w:rFonts w:ascii="Verdana" w:hAnsi="Verdana"/>
        </w:rPr>
        <w:t>Elektrizität (Beschallung)</w:t>
      </w:r>
      <w:r w:rsidR="00407BB5">
        <w:rPr>
          <w:rFonts w:ascii="Verdana" w:hAnsi="Verdana"/>
        </w:rPr>
        <w:tab/>
        <w:t>Domini</w:t>
      </w:r>
      <w:r w:rsidR="00C46C29">
        <w:rPr>
          <w:rFonts w:ascii="Verdana" w:hAnsi="Verdana"/>
        </w:rPr>
        <w:t>c</w:t>
      </w:r>
      <w:r w:rsidR="00407BB5">
        <w:rPr>
          <w:rFonts w:ascii="Verdana" w:hAnsi="Verdana"/>
        </w:rPr>
        <w:t xml:space="preserve"> Tschudin</w:t>
      </w:r>
    </w:p>
    <w:p w14:paraId="37B73B12" w14:textId="2EEB0C9C" w:rsidR="002F6642" w:rsidRPr="00615AC6" w:rsidRDefault="002F6642" w:rsidP="00C46C29">
      <w:pPr>
        <w:pStyle w:val="Listenabsatz"/>
        <w:tabs>
          <w:tab w:val="left" w:pos="5103"/>
        </w:tabs>
        <w:ind w:left="0"/>
        <w:rPr>
          <w:rFonts w:ascii="Verdana" w:hAnsi="Verdana"/>
        </w:rPr>
      </w:pPr>
      <w:r w:rsidRPr="00615AC6">
        <w:rPr>
          <w:rFonts w:ascii="Verdana" w:hAnsi="Verdana"/>
        </w:rPr>
        <w:t>Buchhaltung</w:t>
      </w:r>
      <w:r w:rsidR="00C46C29">
        <w:rPr>
          <w:rFonts w:ascii="Verdana" w:hAnsi="Verdana"/>
        </w:rPr>
        <w:t>,</w:t>
      </w:r>
      <w:r w:rsidR="00C46C29" w:rsidRPr="00C46C29">
        <w:rPr>
          <w:rFonts w:ascii="Verdana" w:hAnsi="Verdana"/>
        </w:rPr>
        <w:t xml:space="preserve"> </w:t>
      </w:r>
      <w:r w:rsidR="00C46C29" w:rsidRPr="00615AC6">
        <w:rPr>
          <w:rFonts w:ascii="Verdana" w:hAnsi="Verdana"/>
        </w:rPr>
        <w:t>Protokoll</w:t>
      </w:r>
      <w:r w:rsidRPr="00615AC6">
        <w:rPr>
          <w:rFonts w:ascii="Verdana" w:hAnsi="Verdana"/>
        </w:rPr>
        <w:tab/>
      </w:r>
      <w:r w:rsidR="00407BB5">
        <w:rPr>
          <w:rFonts w:ascii="Verdana" w:hAnsi="Verdana"/>
        </w:rPr>
        <w:t>Marianne Schindler</w:t>
      </w:r>
    </w:p>
    <w:p w14:paraId="0B61F217" w14:textId="6755624C" w:rsidR="002F6642" w:rsidRPr="00615AC6" w:rsidRDefault="002F6642" w:rsidP="00C46C29">
      <w:pPr>
        <w:pStyle w:val="Listenabsatz"/>
        <w:tabs>
          <w:tab w:val="left" w:pos="5103"/>
        </w:tabs>
        <w:ind w:left="0"/>
        <w:rPr>
          <w:rFonts w:ascii="Verdana" w:hAnsi="Verdana"/>
        </w:rPr>
      </w:pPr>
      <w:r w:rsidRPr="00615AC6">
        <w:rPr>
          <w:rFonts w:ascii="Verdana" w:hAnsi="Verdana"/>
        </w:rPr>
        <w:t>Bau, Verkehr, Unterhaltung</w:t>
      </w:r>
      <w:r w:rsidRPr="00615AC6">
        <w:rPr>
          <w:rFonts w:ascii="Verdana" w:hAnsi="Verdana"/>
        </w:rPr>
        <w:tab/>
      </w:r>
      <w:r w:rsidR="00C46C29">
        <w:rPr>
          <w:rFonts w:ascii="Verdana" w:hAnsi="Verdana"/>
        </w:rPr>
        <w:t>Regina Sumi</w:t>
      </w:r>
    </w:p>
    <w:p w14:paraId="249D3E98" w14:textId="6B8EE920" w:rsidR="00615AC6" w:rsidRPr="00615AC6" w:rsidRDefault="00615AC6" w:rsidP="00C46C29">
      <w:pPr>
        <w:pStyle w:val="Listenabsatz"/>
        <w:tabs>
          <w:tab w:val="left" w:pos="5103"/>
        </w:tabs>
        <w:ind w:left="0" w:right="-709"/>
        <w:rPr>
          <w:rFonts w:ascii="Verdana" w:hAnsi="Verdana"/>
        </w:rPr>
      </w:pPr>
      <w:r w:rsidRPr="00615AC6">
        <w:rPr>
          <w:rFonts w:ascii="Verdana" w:hAnsi="Verdana"/>
        </w:rPr>
        <w:t>Stärnestrooss</w:t>
      </w:r>
      <w:r w:rsidRPr="00615AC6">
        <w:rPr>
          <w:rFonts w:ascii="Verdana" w:hAnsi="Verdana"/>
        </w:rPr>
        <w:tab/>
        <w:t xml:space="preserve">Susann Barkholdt, </w:t>
      </w:r>
      <w:r w:rsidR="00AA790E">
        <w:rPr>
          <w:rFonts w:ascii="Verdana" w:hAnsi="Verdana"/>
        </w:rPr>
        <w:t>Marianne Schindler</w:t>
      </w:r>
    </w:p>
    <w:p w14:paraId="3F77135A" w14:textId="1A0840C5" w:rsidR="002F6642" w:rsidRDefault="002F6642" w:rsidP="00C46C29">
      <w:pPr>
        <w:pStyle w:val="Listenabsatz"/>
        <w:tabs>
          <w:tab w:val="left" w:pos="5103"/>
        </w:tabs>
        <w:ind w:left="0" w:right="-851"/>
        <w:rPr>
          <w:rFonts w:ascii="Verdana" w:hAnsi="Verdana"/>
        </w:rPr>
      </w:pPr>
      <w:r w:rsidRPr="00615AC6">
        <w:rPr>
          <w:rFonts w:ascii="Verdana" w:hAnsi="Verdana"/>
        </w:rPr>
        <w:t>Web</w:t>
      </w:r>
      <w:r w:rsidRPr="00615AC6">
        <w:rPr>
          <w:rFonts w:ascii="Verdana" w:hAnsi="Verdana"/>
        </w:rPr>
        <w:tab/>
      </w:r>
      <w:r w:rsidR="00407BB5">
        <w:rPr>
          <w:rFonts w:ascii="Verdana" w:hAnsi="Verdana"/>
        </w:rPr>
        <w:t>And</w:t>
      </w:r>
      <w:r w:rsidR="00C46C29">
        <w:rPr>
          <w:rFonts w:ascii="Verdana" w:hAnsi="Verdana"/>
        </w:rPr>
        <w:t>reas</w:t>
      </w:r>
      <w:r w:rsidR="00407BB5">
        <w:rPr>
          <w:rFonts w:ascii="Verdana" w:hAnsi="Verdana"/>
        </w:rPr>
        <w:t xml:space="preserve"> Fritschi</w:t>
      </w:r>
      <w:r w:rsidRPr="00615AC6">
        <w:rPr>
          <w:rFonts w:ascii="Verdana" w:hAnsi="Verdana"/>
        </w:rPr>
        <w:t>, Susann Barkholdt</w:t>
      </w:r>
    </w:p>
    <w:p w14:paraId="64627412" w14:textId="0A4F917F" w:rsidR="00531F84" w:rsidRPr="00615AC6" w:rsidRDefault="00531F84" w:rsidP="00040C10">
      <w:pPr>
        <w:pStyle w:val="Listenabsatz"/>
        <w:tabs>
          <w:tab w:val="left" w:pos="5245"/>
        </w:tabs>
        <w:ind w:left="0" w:right="-851"/>
        <w:rPr>
          <w:rFonts w:ascii="Verdana" w:hAnsi="Verdana"/>
        </w:rPr>
      </w:pPr>
    </w:p>
    <w:p w14:paraId="562E3E22" w14:textId="5AE5B8AB" w:rsidR="002F6642" w:rsidRPr="00615AC6" w:rsidRDefault="002F6642" w:rsidP="002F6642">
      <w:pPr>
        <w:rPr>
          <w:rFonts w:ascii="Verdana" w:hAnsi="Verdana"/>
        </w:rPr>
      </w:pPr>
      <w:r w:rsidRPr="00615AC6">
        <w:rPr>
          <w:rFonts w:ascii="Verdana" w:hAnsi="Verdana"/>
        </w:rPr>
        <w:t>Wir würden uns freuen,</w:t>
      </w:r>
      <w:r w:rsidR="009B230C">
        <w:rPr>
          <w:rFonts w:ascii="Verdana" w:hAnsi="Verdana"/>
        </w:rPr>
        <w:t xml:space="preserve"> Dich </w:t>
      </w:r>
      <w:r w:rsidRPr="00615AC6">
        <w:rPr>
          <w:rFonts w:ascii="Verdana" w:hAnsi="Verdana"/>
        </w:rPr>
        <w:t>in diesem Jahr wieder bei uns begrüssen zu dürfen.</w:t>
      </w:r>
    </w:p>
    <w:p w14:paraId="47128168" w14:textId="77777777" w:rsidR="002F6642" w:rsidRPr="00615AC6" w:rsidRDefault="002F6642" w:rsidP="00C4374E">
      <w:pPr>
        <w:spacing w:after="0"/>
        <w:rPr>
          <w:rFonts w:ascii="Verdana" w:hAnsi="Verdana"/>
        </w:rPr>
      </w:pPr>
      <w:r w:rsidRPr="00615AC6">
        <w:rPr>
          <w:rFonts w:ascii="Verdana" w:hAnsi="Verdana"/>
        </w:rPr>
        <w:t>Mit freundlichen Grüssen</w:t>
      </w:r>
    </w:p>
    <w:p w14:paraId="2BFB5191" w14:textId="77777777" w:rsidR="002F6642" w:rsidRPr="00615AC6" w:rsidRDefault="002F6642" w:rsidP="00C4374E">
      <w:pPr>
        <w:rPr>
          <w:rFonts w:ascii="Verdana" w:hAnsi="Verdana"/>
          <w:b/>
        </w:rPr>
      </w:pPr>
      <w:r w:rsidRPr="00615AC6">
        <w:rPr>
          <w:rFonts w:ascii="Verdana" w:hAnsi="Verdana"/>
          <w:b/>
        </w:rPr>
        <w:t>OK Dornacher Weihnachtsmarkt</w:t>
      </w:r>
    </w:p>
    <w:p w14:paraId="6374F8E5" w14:textId="77777777" w:rsidR="00B03EFD" w:rsidRPr="00615AC6" w:rsidRDefault="00B03EFD" w:rsidP="00C4374E">
      <w:pPr>
        <w:rPr>
          <w:rFonts w:ascii="Verdana" w:hAnsi="Verdana"/>
          <w:b/>
        </w:rPr>
      </w:pPr>
      <w:r w:rsidRPr="00615AC6">
        <w:rPr>
          <w:rFonts w:ascii="Verdana" w:hAnsi="Verdana"/>
          <w:b/>
          <w:noProof/>
        </w:rPr>
        <w:drawing>
          <wp:inline distT="0" distB="0" distL="0" distR="0" wp14:anchorId="6ECD5963" wp14:editId="3D0B0397">
            <wp:extent cx="1695450" cy="400050"/>
            <wp:effectExtent l="0" t="0" r="0" b="0"/>
            <wp:docPr id="1" name="Grafik 1" descr="C:\Users\Ludwig Binkert\Pictures\Unterschriftbi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udwig Binkert\Pictures\Unterschriftbil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400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ABA016" w14:textId="77777777" w:rsidR="00615AC6" w:rsidRPr="00615AC6" w:rsidRDefault="002F6642" w:rsidP="00615AC6">
      <w:pPr>
        <w:pStyle w:val="Fuzeile"/>
        <w:rPr>
          <w:rFonts w:ascii="Verdana" w:hAnsi="Verdana"/>
          <w:sz w:val="20"/>
          <w:szCs w:val="20"/>
          <w:lang w:val="en-US"/>
        </w:rPr>
      </w:pPr>
      <w:r w:rsidRPr="00615AC6">
        <w:rPr>
          <w:rFonts w:ascii="Verdana" w:hAnsi="Verdana"/>
          <w:lang w:val="en-US"/>
        </w:rPr>
        <w:t>Ludwig Binkert</w:t>
      </w:r>
      <w:r w:rsidR="00615AC6" w:rsidRPr="00615AC6">
        <w:rPr>
          <w:rFonts w:ascii="Verdana" w:hAnsi="Verdana"/>
          <w:lang w:val="en-US"/>
        </w:rPr>
        <w:br/>
      </w:r>
      <w:r w:rsidR="00615AC6" w:rsidRPr="00615AC6">
        <w:rPr>
          <w:rFonts w:ascii="Verdana" w:hAnsi="Verdana"/>
          <w:sz w:val="20"/>
          <w:szCs w:val="20"/>
          <w:lang w:val="en-US"/>
        </w:rPr>
        <w:t>ludwig.binkert@dornacherweihnachtsmarkt.ch</w:t>
      </w:r>
    </w:p>
    <w:p w14:paraId="25295BDD" w14:textId="77777777" w:rsidR="002F6642" w:rsidRDefault="002F6642" w:rsidP="002F6642">
      <w:pPr>
        <w:spacing w:after="0"/>
        <w:rPr>
          <w:rFonts w:ascii="Verdana" w:hAnsi="Verdana"/>
          <w:lang w:val="en-US"/>
        </w:rPr>
      </w:pPr>
    </w:p>
    <w:p w14:paraId="11038644" w14:textId="40FC2627" w:rsidR="002F6642" w:rsidRPr="00615AC6" w:rsidRDefault="00385C98" w:rsidP="002F6642">
      <w:pPr>
        <w:tabs>
          <w:tab w:val="left" w:pos="993"/>
        </w:tabs>
        <w:spacing w:after="0"/>
        <w:rPr>
          <w:rFonts w:ascii="Verdana" w:hAnsi="Verdana"/>
        </w:rPr>
      </w:pPr>
      <w:r>
        <w:rPr>
          <w:rFonts w:ascii="Verdana" w:hAnsi="Verdana"/>
        </w:rPr>
        <w:t>B</w:t>
      </w:r>
      <w:r w:rsidR="002F6642" w:rsidRPr="00615AC6">
        <w:rPr>
          <w:rFonts w:ascii="Verdana" w:hAnsi="Verdana"/>
        </w:rPr>
        <w:t>eilage:</w:t>
      </w:r>
      <w:r w:rsidR="002F6642" w:rsidRPr="00615AC6">
        <w:rPr>
          <w:rFonts w:ascii="Verdana" w:hAnsi="Verdana"/>
        </w:rPr>
        <w:tab/>
      </w:r>
      <w:r w:rsidR="002F6642" w:rsidRPr="006B2103">
        <w:rPr>
          <w:rFonts w:ascii="Verdana" w:hAnsi="Verdana"/>
          <w:color w:val="000000" w:themeColor="text1"/>
        </w:rPr>
        <w:t>Teiln</w:t>
      </w:r>
      <w:r w:rsidR="00615AC6" w:rsidRPr="006B2103">
        <w:rPr>
          <w:rFonts w:ascii="Verdana" w:hAnsi="Verdana"/>
          <w:color w:val="000000" w:themeColor="text1"/>
        </w:rPr>
        <w:t>a</w:t>
      </w:r>
      <w:r w:rsidR="002F6642" w:rsidRPr="006B2103">
        <w:rPr>
          <w:rFonts w:ascii="Verdana" w:hAnsi="Verdana"/>
          <w:color w:val="000000" w:themeColor="text1"/>
        </w:rPr>
        <w:t>hme</w:t>
      </w:r>
      <w:r w:rsidR="002F6642" w:rsidRPr="00615AC6">
        <w:rPr>
          <w:rFonts w:ascii="Verdana" w:hAnsi="Verdana"/>
        </w:rPr>
        <w:t>reglement</w:t>
      </w:r>
      <w:r w:rsidR="002F6642" w:rsidRPr="00615AC6">
        <w:rPr>
          <w:rFonts w:ascii="Verdana" w:hAnsi="Verdana"/>
        </w:rPr>
        <w:br/>
      </w:r>
      <w:r w:rsidR="002F6642" w:rsidRPr="00615AC6">
        <w:rPr>
          <w:rFonts w:ascii="Verdana" w:hAnsi="Verdana"/>
        </w:rPr>
        <w:tab/>
        <w:t>Anmeldeformular</w:t>
      </w:r>
    </w:p>
    <w:sectPr w:rsidR="002F6642" w:rsidRPr="00615AC6" w:rsidSect="007E511C">
      <w:headerReference w:type="default" r:id="rId8"/>
      <w:footerReference w:type="default" r:id="rId9"/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13A105" w14:textId="77777777" w:rsidR="00B26FB3" w:rsidRDefault="00B26FB3" w:rsidP="009C7779">
      <w:pPr>
        <w:spacing w:after="0" w:line="240" w:lineRule="auto"/>
      </w:pPr>
      <w:r>
        <w:separator/>
      </w:r>
    </w:p>
  </w:endnote>
  <w:endnote w:type="continuationSeparator" w:id="0">
    <w:p w14:paraId="710EEC56" w14:textId="77777777" w:rsidR="00B26FB3" w:rsidRDefault="00B26FB3" w:rsidP="009C77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Frutiger45-Light">
    <w:altName w:val="Calibri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Walkway Bold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FBE4C8" w14:textId="77777777" w:rsidR="00B26FB3" w:rsidRPr="0066320B" w:rsidRDefault="00B26FB3" w:rsidP="00615AC6">
    <w:pPr>
      <w:pStyle w:val="Fuzeile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ab/>
    </w:r>
    <w:r w:rsidRPr="0066320B">
      <w:rPr>
        <w:rFonts w:ascii="Verdana" w:hAnsi="Verdana"/>
        <w:sz w:val="20"/>
        <w:szCs w:val="20"/>
      </w:rPr>
      <w:tab/>
      <w:t>Seite 1/1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B96E2B" w14:textId="77777777" w:rsidR="00B26FB3" w:rsidRDefault="00B26FB3" w:rsidP="009C7779">
      <w:pPr>
        <w:spacing w:after="0" w:line="240" w:lineRule="auto"/>
      </w:pPr>
      <w:r>
        <w:separator/>
      </w:r>
    </w:p>
  </w:footnote>
  <w:footnote w:type="continuationSeparator" w:id="0">
    <w:p w14:paraId="1D4CFD5B" w14:textId="77777777" w:rsidR="00B26FB3" w:rsidRDefault="00B26FB3" w:rsidP="009C77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4A0" w:firstRow="1" w:lastRow="0" w:firstColumn="1" w:lastColumn="0" w:noHBand="0" w:noVBand="1"/>
    </w:tblPr>
    <w:tblGrid>
      <w:gridCol w:w="4170"/>
      <w:gridCol w:w="1083"/>
      <w:gridCol w:w="3819"/>
    </w:tblGrid>
    <w:tr w:rsidR="00B26FB3" w:rsidRPr="00620C68" w14:paraId="3510A542" w14:textId="77777777" w:rsidTr="007E511C">
      <w:trPr>
        <w:trHeight w:val="628"/>
      </w:trPr>
      <w:tc>
        <w:tcPr>
          <w:tcW w:w="4631" w:type="dxa"/>
        </w:tcPr>
        <w:p w14:paraId="2A3239A7" w14:textId="77777777" w:rsidR="00B26FB3" w:rsidRPr="00590A7A" w:rsidRDefault="00B26FB3" w:rsidP="00040C10">
          <w:pPr>
            <w:spacing w:before="100" w:beforeAutospacing="1" w:after="100" w:afterAutospacing="1" w:line="240" w:lineRule="auto"/>
            <w:rPr>
              <w:rFonts w:ascii="Walkway Bold" w:hAnsi="Walkway Bold" w:cs="Arial"/>
              <w:b/>
              <w:sz w:val="20"/>
              <w:szCs w:val="20"/>
            </w:rPr>
          </w:pPr>
          <w:r w:rsidRPr="001C04D2">
            <w:rPr>
              <w:rFonts w:ascii="Walkway Bold" w:hAnsi="Walkway Bold" w:cs="Arial"/>
              <w:b/>
              <w:noProof/>
              <w:sz w:val="20"/>
              <w:szCs w:val="20"/>
            </w:rPr>
            <w:drawing>
              <wp:inline distT="0" distB="0" distL="0" distR="0" wp14:anchorId="5AA0B70E" wp14:editId="629B8B5F">
                <wp:extent cx="2132209" cy="1180800"/>
                <wp:effectExtent l="0" t="0" r="1905" b="635"/>
                <wp:docPr id="5" name="Grafik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32209" cy="11808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753" w:type="dxa"/>
        </w:tcPr>
        <w:p w14:paraId="63DA8313" w14:textId="77777777" w:rsidR="00B26FB3" w:rsidRPr="00090545" w:rsidRDefault="00B26FB3" w:rsidP="00040C10">
          <w:pPr>
            <w:spacing w:before="100" w:beforeAutospacing="1" w:after="100" w:afterAutospacing="1" w:line="240" w:lineRule="auto"/>
            <w:rPr>
              <w:rFonts w:ascii="Verdana" w:eastAsia="Arial Unicode MS" w:hAnsi="Verdana" w:cs="Arial Unicode MS"/>
              <w:sz w:val="18"/>
              <w:szCs w:val="18"/>
            </w:rPr>
          </w:pPr>
        </w:p>
      </w:tc>
      <w:tc>
        <w:tcPr>
          <w:tcW w:w="2688" w:type="dxa"/>
        </w:tcPr>
        <w:p w14:paraId="50E34DB6" w14:textId="7D09C474" w:rsidR="00B26FB3" w:rsidRPr="006F3D55" w:rsidRDefault="00B26FB3" w:rsidP="00040C10">
          <w:pPr>
            <w:spacing w:before="100" w:beforeAutospacing="1" w:after="100" w:afterAutospacing="1" w:line="240" w:lineRule="auto"/>
            <w:jc w:val="right"/>
            <w:rPr>
              <w:rFonts w:ascii="Verdana" w:eastAsia="Arial Unicode MS" w:hAnsi="Verdana" w:cs="Arial Unicode MS"/>
              <w:color w:val="000000"/>
            </w:rPr>
          </w:pPr>
          <w:r w:rsidRPr="006F3D55">
            <w:rPr>
              <w:rFonts w:ascii="Verdana" w:eastAsia="Arial Unicode MS" w:hAnsi="Verdana" w:cs="Arial Unicode MS"/>
              <w:b/>
              <w:color w:val="000000"/>
            </w:rPr>
            <w:t>OK Dornacher Weihnachtsmarkt</w:t>
          </w:r>
          <w:r w:rsidRPr="006F3D55">
            <w:rPr>
              <w:rFonts w:ascii="Verdana" w:eastAsia="Arial Unicode MS" w:hAnsi="Verdana" w:cs="Arial Unicode MS"/>
              <w:b/>
              <w:color w:val="000000"/>
            </w:rPr>
            <w:br/>
          </w:r>
          <w:r>
            <w:rPr>
              <w:rFonts w:ascii="Verdana" w:eastAsia="Arial Unicode MS" w:hAnsi="Verdana" w:cs="Arial Unicode MS"/>
              <w:color w:val="000000"/>
            </w:rPr>
            <w:br/>
            <w:t xml:space="preserve">4143 Dornach </w:t>
          </w:r>
          <w:r w:rsidRPr="00E15F93">
            <w:rPr>
              <w:rFonts w:ascii="Verdana" w:hAnsi="Verdana"/>
              <w:color w:val="000000" w:themeColor="text1"/>
              <w:sz w:val="20"/>
              <w:szCs w:val="20"/>
            </w:rPr>
            <w:t>www.dornacherweihnachtsmarkt.ch</w:t>
          </w:r>
        </w:p>
        <w:p w14:paraId="3B2928D7" w14:textId="77777777" w:rsidR="00B26FB3" w:rsidRPr="006F3D55" w:rsidRDefault="00B26FB3" w:rsidP="00040C10">
          <w:pPr>
            <w:spacing w:before="100" w:beforeAutospacing="1" w:after="100" w:afterAutospacing="1" w:line="240" w:lineRule="auto"/>
            <w:rPr>
              <w:rFonts w:ascii="Verdana" w:eastAsia="Arial Unicode MS" w:hAnsi="Verdana" w:cs="Arial Unicode MS"/>
              <w:noProof/>
              <w:color w:val="000000"/>
              <w:lang w:eastAsia="de-CH"/>
            </w:rPr>
          </w:pPr>
        </w:p>
      </w:tc>
    </w:tr>
  </w:tbl>
  <w:p w14:paraId="186C8C86" w14:textId="77777777" w:rsidR="00B26FB3" w:rsidRPr="00040C10" w:rsidRDefault="00B26FB3" w:rsidP="00040C10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mailMerge>
    <w:mainDocumentType w:val="formLetters"/>
    <w:linkToQuery/>
    <w:dataType w:val="textFile"/>
    <w:connectString w:val=""/>
    <w:query w:val="SELECT * FROM C:\Users\Ludwig Binkert\OneDrive\DWM 2025\Versand\Versand 2\Versand2Adressen.csv"/>
    <w:activeRecord w:val="-1"/>
  </w:mailMerge>
  <w:defaultTabStop w:val="708"/>
  <w:hyphenationZone w:val="425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7851"/>
    <w:rsid w:val="00005396"/>
    <w:rsid w:val="00036090"/>
    <w:rsid w:val="0004008A"/>
    <w:rsid w:val="00040C10"/>
    <w:rsid w:val="0008540C"/>
    <w:rsid w:val="000D1F0B"/>
    <w:rsid w:val="000D4FE8"/>
    <w:rsid w:val="000F1A4F"/>
    <w:rsid w:val="000F4AF7"/>
    <w:rsid w:val="000F7309"/>
    <w:rsid w:val="00100FE0"/>
    <w:rsid w:val="00105767"/>
    <w:rsid w:val="00105FC3"/>
    <w:rsid w:val="00112997"/>
    <w:rsid w:val="00122794"/>
    <w:rsid w:val="00123F9F"/>
    <w:rsid w:val="00135FF3"/>
    <w:rsid w:val="0014635F"/>
    <w:rsid w:val="00156521"/>
    <w:rsid w:val="00164EB5"/>
    <w:rsid w:val="00170130"/>
    <w:rsid w:val="00170FD1"/>
    <w:rsid w:val="00171860"/>
    <w:rsid w:val="001738AC"/>
    <w:rsid w:val="00177264"/>
    <w:rsid w:val="001817B2"/>
    <w:rsid w:val="001824F7"/>
    <w:rsid w:val="0019766B"/>
    <w:rsid w:val="001A3A98"/>
    <w:rsid w:val="001D3A25"/>
    <w:rsid w:val="001F1BD9"/>
    <w:rsid w:val="001F72F6"/>
    <w:rsid w:val="002028CA"/>
    <w:rsid w:val="00207256"/>
    <w:rsid w:val="002102B7"/>
    <w:rsid w:val="00212264"/>
    <w:rsid w:val="002126DA"/>
    <w:rsid w:val="00232A67"/>
    <w:rsid w:val="002416BF"/>
    <w:rsid w:val="00241BB6"/>
    <w:rsid w:val="0027457E"/>
    <w:rsid w:val="00281CFE"/>
    <w:rsid w:val="00281EB6"/>
    <w:rsid w:val="002A13D7"/>
    <w:rsid w:val="002D1B70"/>
    <w:rsid w:val="002D4805"/>
    <w:rsid w:val="002D577A"/>
    <w:rsid w:val="002E14FD"/>
    <w:rsid w:val="002F6642"/>
    <w:rsid w:val="002F7479"/>
    <w:rsid w:val="00326622"/>
    <w:rsid w:val="00326F25"/>
    <w:rsid w:val="003306B1"/>
    <w:rsid w:val="00341C54"/>
    <w:rsid w:val="00347457"/>
    <w:rsid w:val="00354B89"/>
    <w:rsid w:val="00364E4E"/>
    <w:rsid w:val="00375236"/>
    <w:rsid w:val="00385C98"/>
    <w:rsid w:val="00397F94"/>
    <w:rsid w:val="003A066C"/>
    <w:rsid w:val="003D4245"/>
    <w:rsid w:val="003E265A"/>
    <w:rsid w:val="003F3F89"/>
    <w:rsid w:val="00407BB5"/>
    <w:rsid w:val="004719CA"/>
    <w:rsid w:val="00473558"/>
    <w:rsid w:val="00485200"/>
    <w:rsid w:val="004A3D2F"/>
    <w:rsid w:val="004B1C8A"/>
    <w:rsid w:val="004C37F5"/>
    <w:rsid w:val="004D17D7"/>
    <w:rsid w:val="004D2594"/>
    <w:rsid w:val="004D7F52"/>
    <w:rsid w:val="004E4BC4"/>
    <w:rsid w:val="00507652"/>
    <w:rsid w:val="00526717"/>
    <w:rsid w:val="00531F84"/>
    <w:rsid w:val="005354E8"/>
    <w:rsid w:val="005425B6"/>
    <w:rsid w:val="005559AE"/>
    <w:rsid w:val="00573F04"/>
    <w:rsid w:val="0057737F"/>
    <w:rsid w:val="005805D4"/>
    <w:rsid w:val="00590A7A"/>
    <w:rsid w:val="005975A6"/>
    <w:rsid w:val="005B1934"/>
    <w:rsid w:val="005D08F4"/>
    <w:rsid w:val="005E44BB"/>
    <w:rsid w:val="005E7F76"/>
    <w:rsid w:val="005F649C"/>
    <w:rsid w:val="00615AC6"/>
    <w:rsid w:val="00630AF1"/>
    <w:rsid w:val="006330A4"/>
    <w:rsid w:val="00636F0A"/>
    <w:rsid w:val="00662F24"/>
    <w:rsid w:val="0066320B"/>
    <w:rsid w:val="00681450"/>
    <w:rsid w:val="00687B43"/>
    <w:rsid w:val="006934D6"/>
    <w:rsid w:val="00694AD6"/>
    <w:rsid w:val="006A2FB1"/>
    <w:rsid w:val="006B2103"/>
    <w:rsid w:val="006B72CC"/>
    <w:rsid w:val="006C6ADC"/>
    <w:rsid w:val="006E2678"/>
    <w:rsid w:val="006F0C54"/>
    <w:rsid w:val="006F3D55"/>
    <w:rsid w:val="007372E7"/>
    <w:rsid w:val="00752899"/>
    <w:rsid w:val="00770E0E"/>
    <w:rsid w:val="00770FB7"/>
    <w:rsid w:val="00791CB3"/>
    <w:rsid w:val="007C0DBC"/>
    <w:rsid w:val="007C30FA"/>
    <w:rsid w:val="007C562B"/>
    <w:rsid w:val="007E511C"/>
    <w:rsid w:val="007E777D"/>
    <w:rsid w:val="007F74C5"/>
    <w:rsid w:val="00807065"/>
    <w:rsid w:val="00823E54"/>
    <w:rsid w:val="00824273"/>
    <w:rsid w:val="0082482B"/>
    <w:rsid w:val="00832E62"/>
    <w:rsid w:val="00834E55"/>
    <w:rsid w:val="00845452"/>
    <w:rsid w:val="00860D01"/>
    <w:rsid w:val="0086214A"/>
    <w:rsid w:val="00864197"/>
    <w:rsid w:val="008754FA"/>
    <w:rsid w:val="00880E4C"/>
    <w:rsid w:val="00885DD0"/>
    <w:rsid w:val="00893571"/>
    <w:rsid w:val="00893583"/>
    <w:rsid w:val="00896DF2"/>
    <w:rsid w:val="008C0592"/>
    <w:rsid w:val="008C4B7B"/>
    <w:rsid w:val="008C7799"/>
    <w:rsid w:val="008F3FDE"/>
    <w:rsid w:val="008F6B6F"/>
    <w:rsid w:val="0093719A"/>
    <w:rsid w:val="00942D9C"/>
    <w:rsid w:val="00943C7E"/>
    <w:rsid w:val="00963334"/>
    <w:rsid w:val="00985049"/>
    <w:rsid w:val="009861F7"/>
    <w:rsid w:val="00991990"/>
    <w:rsid w:val="00993BF3"/>
    <w:rsid w:val="00994FF7"/>
    <w:rsid w:val="00997B50"/>
    <w:rsid w:val="009A4686"/>
    <w:rsid w:val="009B230C"/>
    <w:rsid w:val="009C7779"/>
    <w:rsid w:val="00A03A6F"/>
    <w:rsid w:val="00A30EC1"/>
    <w:rsid w:val="00A655B1"/>
    <w:rsid w:val="00A66A79"/>
    <w:rsid w:val="00A70CF8"/>
    <w:rsid w:val="00A902F6"/>
    <w:rsid w:val="00A91644"/>
    <w:rsid w:val="00A95644"/>
    <w:rsid w:val="00AA5E44"/>
    <w:rsid w:val="00AA63FF"/>
    <w:rsid w:val="00AA790E"/>
    <w:rsid w:val="00AB767B"/>
    <w:rsid w:val="00AC2201"/>
    <w:rsid w:val="00AD219F"/>
    <w:rsid w:val="00AD4108"/>
    <w:rsid w:val="00AD4DCE"/>
    <w:rsid w:val="00AE21DC"/>
    <w:rsid w:val="00B033D0"/>
    <w:rsid w:val="00B03EFD"/>
    <w:rsid w:val="00B06EB4"/>
    <w:rsid w:val="00B105E1"/>
    <w:rsid w:val="00B26FB3"/>
    <w:rsid w:val="00B30319"/>
    <w:rsid w:val="00B3228A"/>
    <w:rsid w:val="00B367D1"/>
    <w:rsid w:val="00B52392"/>
    <w:rsid w:val="00B52404"/>
    <w:rsid w:val="00B640CB"/>
    <w:rsid w:val="00B71A9B"/>
    <w:rsid w:val="00B72C6D"/>
    <w:rsid w:val="00BA67D5"/>
    <w:rsid w:val="00BC2258"/>
    <w:rsid w:val="00BD5CF3"/>
    <w:rsid w:val="00BE7178"/>
    <w:rsid w:val="00BF7308"/>
    <w:rsid w:val="00C03ABB"/>
    <w:rsid w:val="00C05600"/>
    <w:rsid w:val="00C345AA"/>
    <w:rsid w:val="00C4374E"/>
    <w:rsid w:val="00C44ABF"/>
    <w:rsid w:val="00C451FD"/>
    <w:rsid w:val="00C46B25"/>
    <w:rsid w:val="00C46C29"/>
    <w:rsid w:val="00C701CC"/>
    <w:rsid w:val="00C72695"/>
    <w:rsid w:val="00C8559E"/>
    <w:rsid w:val="00CB6906"/>
    <w:rsid w:val="00CC18F2"/>
    <w:rsid w:val="00CE04B5"/>
    <w:rsid w:val="00CE24F3"/>
    <w:rsid w:val="00CE6F14"/>
    <w:rsid w:val="00D0704A"/>
    <w:rsid w:val="00D25B9D"/>
    <w:rsid w:val="00D67422"/>
    <w:rsid w:val="00DA77C0"/>
    <w:rsid w:val="00DB3E50"/>
    <w:rsid w:val="00DC4F9A"/>
    <w:rsid w:val="00E112A0"/>
    <w:rsid w:val="00E27060"/>
    <w:rsid w:val="00E270C2"/>
    <w:rsid w:val="00E272C2"/>
    <w:rsid w:val="00E41DF2"/>
    <w:rsid w:val="00E527AF"/>
    <w:rsid w:val="00E74593"/>
    <w:rsid w:val="00E759A6"/>
    <w:rsid w:val="00E943B1"/>
    <w:rsid w:val="00EB036B"/>
    <w:rsid w:val="00ED776F"/>
    <w:rsid w:val="00EE12FC"/>
    <w:rsid w:val="00EF7851"/>
    <w:rsid w:val="00EF7E5C"/>
    <w:rsid w:val="00F316A7"/>
    <w:rsid w:val="00F36D99"/>
    <w:rsid w:val="00F4361F"/>
    <w:rsid w:val="00F61A5A"/>
    <w:rsid w:val="00F8007B"/>
    <w:rsid w:val="00F83EDC"/>
    <w:rsid w:val="00F843AC"/>
    <w:rsid w:val="00F94647"/>
    <w:rsid w:val="00FB03C9"/>
    <w:rsid w:val="00FD6418"/>
    <w:rsid w:val="00FE6F07"/>
    <w:rsid w:val="00FF51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."/>
  <w:listSeparator w:val=";"/>
  <w14:docId w14:val="4FFE6DAE"/>
  <w15:docId w15:val="{C6C17C31-8A12-402E-9CF6-6DFD5F4D0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Frutiger45-Light" w:eastAsia="Calibri" w:hAnsi="Frutiger45-Light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F6B6F"/>
    <w:pPr>
      <w:spacing w:after="200" w:line="276" w:lineRule="auto"/>
    </w:pPr>
    <w:rPr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9C77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C7779"/>
  </w:style>
  <w:style w:type="paragraph" w:styleId="Fuzeile">
    <w:name w:val="footer"/>
    <w:basedOn w:val="Standard"/>
    <w:link w:val="FuzeileZchn"/>
    <w:unhideWhenUsed/>
    <w:rsid w:val="009C77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9C7779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C77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9C7779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uiPriority w:val="99"/>
    <w:unhideWhenUsed/>
    <w:rsid w:val="007E777D"/>
    <w:rPr>
      <w:color w:val="0000FF" w:themeColor="hyperlink"/>
      <w:u w:val="single"/>
    </w:rPr>
  </w:style>
  <w:style w:type="paragraph" w:styleId="Listenabsatz">
    <w:name w:val="List Paragraph"/>
    <w:basedOn w:val="Standard"/>
    <w:uiPriority w:val="34"/>
    <w:qFormat/>
    <w:rsid w:val="002F6642"/>
    <w:pPr>
      <w:ind w:left="720"/>
      <w:contextualSpacing/>
    </w:pPr>
    <w:rPr>
      <w:rFonts w:asciiTheme="minorHAnsi" w:eastAsiaTheme="minorHAnsi" w:hAnsiTheme="minorHAnsi" w:cstheme="minorBidi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345A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615AC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523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1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udwig%20Binkert\Weinachtsmarkt%20Dornach\Vorlagen\DWM\BriefTeilnehmer2019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1A7C21-6E48-41A6-8F02-803E64BD22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BriefTeilnehmer2019.dotx</Template>
  <TotalTime>0</TotalTime>
  <Pages>1</Pages>
  <Words>170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Einladung W-Markt 2015</vt:lpstr>
    </vt:vector>
  </TitlesOfParts>
  <Company>Hewlett-Packard Company</Company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Einladung W-Markt 2015</dc:title>
  <dc:subject/>
  <dc:creator>Ludwig Binkert</dc:creator>
  <cp:keywords/>
  <dc:description/>
  <cp:lastModifiedBy>Ludwig Binkert</cp:lastModifiedBy>
  <cp:revision>2</cp:revision>
  <cp:lastPrinted>2025-06-17T06:03:00Z</cp:lastPrinted>
  <dcterms:created xsi:type="dcterms:W3CDTF">2025-08-19T07:03:00Z</dcterms:created>
  <dcterms:modified xsi:type="dcterms:W3CDTF">2025-08-19T07:03:00Z</dcterms:modified>
</cp:coreProperties>
</file>